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2EE3A" w14:textId="77777777" w:rsidR="00B7366F" w:rsidRDefault="000041DB">
      <w:pPr>
        <w:rPr>
          <w:b/>
          <w:bCs/>
          <w:sz w:val="36"/>
          <w:szCs w:val="36"/>
          <w:u w:val="single"/>
        </w:rPr>
      </w:pPr>
      <w:r>
        <w:rPr>
          <w:b/>
          <w:bCs/>
          <w:sz w:val="36"/>
          <w:szCs w:val="36"/>
          <w:u w:val="single"/>
        </w:rPr>
        <w:t>Grassroots Clothing Final Yearly Report 24/25</w:t>
      </w:r>
    </w:p>
    <w:p w14:paraId="5962EE3B" w14:textId="77777777" w:rsidR="00B7366F" w:rsidRDefault="000041DB">
      <w:r>
        <w:t>2025, has been another year where we tried to adapt to a tighter than ever funding crisis (or lack of finding).  Each year for myself as a volunteer fundraiser has once again been challenging, so much so that I had decided that 2026 would be my last year involved in the organisation that I set up solely as a pilot project to support disadvantaged me access free to keep interview appropriate clothing that was donated to us.</w:t>
      </w:r>
    </w:p>
    <w:p w14:paraId="5962EE3C" w14:textId="77777777" w:rsidR="00B7366F" w:rsidRDefault="000041DB">
      <w:r>
        <w:t xml:space="preserve">We had always existed on a </w:t>
      </w:r>
      <w:r>
        <w:t xml:space="preserve">shoestring budget and never a penny more. Any funding </w:t>
      </w:r>
      <w:proofErr w:type="spellStart"/>
      <w:r>
        <w:t>soley</w:t>
      </w:r>
      <w:proofErr w:type="spellEnd"/>
      <w:r>
        <w:t xml:space="preserve"> paid for 2 </w:t>
      </w:r>
      <w:proofErr w:type="gramStart"/>
      <w:r>
        <w:t>part time</w:t>
      </w:r>
      <w:proofErr w:type="gramEnd"/>
      <w:r>
        <w:t xml:space="preserve"> staff (15 hours per week) and the storage costs of the donated clothing and that was everything. Occasionally we were fortunate enough to be awarded small amounts of funds, so that we could buy shoes to go along with the donated clothing, but this too was hit and miss and could never be relied upon.</w:t>
      </w:r>
    </w:p>
    <w:p w14:paraId="5962EE3D" w14:textId="77777777" w:rsidR="00B7366F" w:rsidRDefault="000041DB">
      <w:r>
        <w:t xml:space="preserve">The need for the service has never </w:t>
      </w:r>
      <w:proofErr w:type="spellStart"/>
      <w:r>
        <w:t>dwained</w:t>
      </w:r>
      <w:proofErr w:type="spellEnd"/>
      <w:r>
        <w:t xml:space="preserve"> since it was a small project in 2014 to 2018, when it became a SCIO, year on year we </w:t>
      </w:r>
      <w:r>
        <w:t>had regular referrals from a variety of service organisations, supporting those in need with employability needs.</w:t>
      </w:r>
    </w:p>
    <w:p w14:paraId="5962EE3E" w14:textId="77777777" w:rsidR="00B7366F" w:rsidRDefault="000041DB">
      <w:r>
        <w:t xml:space="preserve">It was always great to see that out 2 staff were always highly praised from both beneficiaries and service providers alike.  Our unique, yet micro charity has always been there for those in need, not just for interview clothing but issuing clothing for funerals and court appearances, which has helped many excluded from other needs and services to be treated with fairness, dignity and respect at </w:t>
      </w:r>
      <w:r>
        <w:t>all times, and we will always be proud of that.</w:t>
      </w:r>
    </w:p>
    <w:p w14:paraId="5962EE3F" w14:textId="77777777" w:rsidR="00B7366F" w:rsidRDefault="000041DB">
      <w:r>
        <w:t xml:space="preserve">In early 2026 as funds started to dry up, I realised that we had run out of steam and at a small informal meeting when I discussed our lack of funds and the </w:t>
      </w:r>
      <w:proofErr w:type="gramStart"/>
      <w:r>
        <w:t>ever decreasing</w:t>
      </w:r>
      <w:proofErr w:type="gramEnd"/>
      <w:r>
        <w:t xml:space="preserve"> finances, it was clear that we who sat around the table knew that our days were numbered and that it was extremely likely we would need to close our services. It seemed that we had to admit defeat, even though the passion was still there, without funds everything is impossible.  Out two </w:t>
      </w:r>
      <w:r>
        <w:t xml:space="preserve">staff even offered to remain in post as volunteers, which was wonderful to hear, but with no money to pay for the storage of the clothing, we could not really take up that proposal as the likelihood of being evicted for </w:t>
      </w:r>
      <w:proofErr w:type="spellStart"/>
      <w:proofErr w:type="gramStart"/>
      <w:r>
        <w:t>non payment</w:t>
      </w:r>
      <w:proofErr w:type="spellEnd"/>
      <w:proofErr w:type="gramEnd"/>
      <w:r>
        <w:t xml:space="preserve"> of rent was too great.  In 2024 we also lost two lovely people who had donated their time to the charity over the years, and it was hard to lose them, without warning and their sudden and unexpected deaths, only by a few months really did start the catalyst for us to think about </w:t>
      </w:r>
      <w:r>
        <w:t>moving on while we were still ahead.</w:t>
      </w:r>
    </w:p>
    <w:p w14:paraId="5962EE40" w14:textId="77777777" w:rsidR="00B7366F" w:rsidRDefault="000041DB">
      <w:r>
        <w:t>Looking back through 2024/25, we helped 135 men to access our service up to November 2025, from December 2025 to July 2026 we had supported 70 beneficiaries to access the service and since 2021 0ver 544 beneficiaries have come through our doors.</w:t>
      </w:r>
    </w:p>
    <w:p w14:paraId="5962EE41" w14:textId="77777777" w:rsidR="00B7366F" w:rsidRDefault="000041DB">
      <w:r>
        <w:lastRenderedPageBreak/>
        <w:t xml:space="preserve">So now what? Well, I am delighted to say that People for Places Scotland, who have wholeheartedly supported Grassroots Clothing over the last five years, including offering us free office space in their community hub, have </w:t>
      </w:r>
      <w:r>
        <w:t>offered to take our clothing donations and are going to offer the same service, not as a charity but as a community and volunteer led employability project called</w:t>
      </w:r>
      <w:r>
        <w:rPr>
          <w:b/>
          <w:bCs/>
        </w:rPr>
        <w:t xml:space="preserve"> </w:t>
      </w:r>
      <w:proofErr w:type="spellStart"/>
      <w:r>
        <w:rPr>
          <w:b/>
          <w:bCs/>
        </w:rPr>
        <w:t>SuitAble</w:t>
      </w:r>
      <w:proofErr w:type="spellEnd"/>
      <w:r>
        <w:t xml:space="preserve"> (which was one of the original names for Grassroots Clothing! We closed our doors on 31</w:t>
      </w:r>
      <w:r>
        <w:rPr>
          <w:vertAlign w:val="superscript"/>
        </w:rPr>
        <w:t>st</w:t>
      </w:r>
      <w:r>
        <w:t xml:space="preserve"> August 2026 after starting out in 2014, from a fledgling idea and like a phoenix, now </w:t>
      </w:r>
      <w:proofErr w:type="spellStart"/>
      <w:r>
        <w:t>re emerging</w:t>
      </w:r>
      <w:proofErr w:type="spellEnd"/>
      <w:r>
        <w:t xml:space="preserve"> from the ashes, to support volunteers to gain new skills as well as getting support from a few of the already established volunteer projects within the </w:t>
      </w:r>
      <w:r>
        <w:t>community hub, which already benefits a raft of social engagement groups in the area and to continue to support those disadvantaged men, not only in Edinburgh but further afield! It’s such a weight off our minds to know that countless people will still be able to access what was once Grassroots Clothing and the great work and networks that we set up over the years will still be supported, hopefully for years to come.</w:t>
      </w:r>
    </w:p>
    <w:p w14:paraId="5962EE42" w14:textId="77777777" w:rsidR="00B7366F" w:rsidRDefault="00B7366F"/>
    <w:p w14:paraId="5962EE43" w14:textId="77777777" w:rsidR="00B7366F" w:rsidRDefault="000041DB">
      <w:r>
        <w:t>Many Thanks</w:t>
      </w:r>
    </w:p>
    <w:sectPr w:rsidR="00B7366F">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C6D46" w14:textId="77777777" w:rsidR="000041DB" w:rsidRDefault="000041DB">
      <w:pPr>
        <w:spacing w:after="0" w:line="240" w:lineRule="auto"/>
      </w:pPr>
      <w:r>
        <w:separator/>
      </w:r>
    </w:p>
  </w:endnote>
  <w:endnote w:type="continuationSeparator" w:id="0">
    <w:p w14:paraId="761A6306" w14:textId="77777777" w:rsidR="000041DB" w:rsidRDefault="000041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D50BC" w14:textId="77777777" w:rsidR="000041DB" w:rsidRDefault="000041DB">
      <w:pPr>
        <w:spacing w:after="0" w:line="240" w:lineRule="auto"/>
      </w:pPr>
      <w:r>
        <w:rPr>
          <w:color w:val="000000"/>
        </w:rPr>
        <w:separator/>
      </w:r>
    </w:p>
  </w:footnote>
  <w:footnote w:type="continuationSeparator" w:id="0">
    <w:p w14:paraId="6FA61BD6" w14:textId="77777777" w:rsidR="000041DB" w:rsidRDefault="000041D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B7366F"/>
    <w:rsid w:val="000041DB"/>
    <w:rsid w:val="000701C4"/>
    <w:rsid w:val="004D517D"/>
    <w:rsid w:val="00B736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2EE3A"/>
  <w15:docId w15:val="{9CEF25CF-C649-471A-9B06-3A2146FF9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en-GB"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trustee annual report</Value>
    </DocTags>
  </documentManagement>
</p:properties>
</file>

<file path=customXml/itemProps1.xml><?xml version="1.0" encoding="utf-8"?>
<ds:datastoreItem xmlns:ds="http://schemas.openxmlformats.org/officeDocument/2006/customXml" ds:itemID="{806138AA-ED63-466A-A062-BD8021C347C1}"/>
</file>

<file path=customXml/itemProps2.xml><?xml version="1.0" encoding="utf-8"?>
<ds:datastoreItem xmlns:ds="http://schemas.openxmlformats.org/officeDocument/2006/customXml" ds:itemID="{254FC71C-D7D1-4450-8FE0-D9A5DA428E33}"/>
</file>

<file path=customXml/itemProps3.xml><?xml version="1.0" encoding="utf-8"?>
<ds:datastoreItem xmlns:ds="http://schemas.openxmlformats.org/officeDocument/2006/customXml" ds:itemID="{FA1DF096-8161-4D99-8EAB-0F8A12F7E686}"/>
</file>

<file path=docProps/app.xml><?xml version="1.0" encoding="utf-8"?>
<Properties xmlns="http://schemas.openxmlformats.org/officeDocument/2006/extended-properties" xmlns:vt="http://schemas.openxmlformats.org/officeDocument/2006/docPropsVTypes">
  <Template>Normal</Template>
  <TotalTime>1</TotalTime>
  <Pages>2</Pages>
  <Words>596</Words>
  <Characters>3399</Characters>
  <Application>Microsoft Office Word</Application>
  <DocSecurity>0</DocSecurity>
  <Lines>28</Lines>
  <Paragraphs>7</Paragraphs>
  <ScaleCrop>false</ScaleCrop>
  <Company/>
  <LinksUpToDate>false</LinksUpToDate>
  <CharactersWithSpaces>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Archie Lowe</dc:creator>
  <dc:description/>
  <cp:lastModifiedBy>Archie Lowe</cp:lastModifiedBy>
  <cp:revision>2</cp:revision>
  <dcterms:created xsi:type="dcterms:W3CDTF">2026-09-20T18:05:00Z</dcterms:created>
  <dcterms:modified xsi:type="dcterms:W3CDTF">2026-09-20T18:05:00Z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