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7530" w14:textId="77777777" w:rsidR="00E54476" w:rsidRDefault="00E54476" w:rsidP="00DA3FEA">
      <w:pPr>
        <w:pStyle w:val="Heading4"/>
        <w:spacing w:after="120"/>
      </w:pPr>
    </w:p>
    <w:p w14:paraId="63207B0B" w14:textId="230EAC42" w:rsidR="00DA3FEA" w:rsidRPr="007F41A0" w:rsidRDefault="006E5954" w:rsidP="00DA3FEA">
      <w:pPr>
        <w:pStyle w:val="Heading4"/>
        <w:spacing w:after="120"/>
      </w:pPr>
      <w:r>
        <w:t>AGM MINUTES</w:t>
      </w:r>
    </w:p>
    <w:p w14:paraId="701D2F35" w14:textId="77777777" w:rsidR="00DA3FEA" w:rsidRDefault="00DA3FEA" w:rsidP="00DA3FEA">
      <w:pPr>
        <w:rPr>
          <w:b/>
        </w:rPr>
      </w:pPr>
    </w:p>
    <w:p w14:paraId="2AA8F8C5" w14:textId="662FA84A" w:rsidR="006E5954" w:rsidRPr="00F20439" w:rsidRDefault="00F436FD" w:rsidP="006E5954">
      <w:pPr>
        <w:rPr>
          <w:b/>
        </w:rPr>
      </w:pPr>
      <w:r>
        <w:rPr>
          <w:b/>
        </w:rPr>
        <w:t>FRASERBURGH</w:t>
      </w:r>
      <w:r w:rsidR="006E5954" w:rsidRPr="00F20439">
        <w:rPr>
          <w:b/>
        </w:rPr>
        <w:t xml:space="preserve"> SEA CADET</w:t>
      </w:r>
      <w:r>
        <w:rPr>
          <w:b/>
        </w:rPr>
        <w:t xml:space="preserve">S &amp; </w:t>
      </w:r>
      <w:r w:rsidR="00162A3B">
        <w:rPr>
          <w:b/>
        </w:rPr>
        <w:t>ROYAL MARINE CADETS</w:t>
      </w:r>
      <w:r>
        <w:rPr>
          <w:b/>
        </w:rPr>
        <w:t xml:space="preserve"> t/a TS GOWANLEA</w:t>
      </w:r>
    </w:p>
    <w:p w14:paraId="2F5C626D" w14:textId="77777777" w:rsidR="006E5954" w:rsidRPr="00F20439" w:rsidRDefault="006E5954" w:rsidP="006E5954">
      <w:pPr>
        <w:rPr>
          <w:b/>
        </w:rPr>
      </w:pPr>
    </w:p>
    <w:p w14:paraId="0638C6AB" w14:textId="77777777" w:rsidR="006E5954" w:rsidRPr="00F20439" w:rsidRDefault="006E5954" w:rsidP="006E5954">
      <w:pPr>
        <w:rPr>
          <w:b/>
        </w:rPr>
      </w:pPr>
      <w:r w:rsidRPr="00F20439">
        <w:rPr>
          <w:b/>
        </w:rPr>
        <w:t xml:space="preserve">MINUTES OF THE ANNUAL GENERAL MEETING </w:t>
      </w:r>
    </w:p>
    <w:p w14:paraId="4B2A4425" w14:textId="77777777" w:rsidR="006E5954" w:rsidRPr="00F20439" w:rsidRDefault="006E5954" w:rsidP="006E5954">
      <w:pPr>
        <w:rPr>
          <w:b/>
        </w:rPr>
      </w:pPr>
    </w:p>
    <w:p w14:paraId="2F8517DC" w14:textId="112B5BEA" w:rsidR="006E5954" w:rsidRDefault="006E5954" w:rsidP="006E5954">
      <w:pPr>
        <w:rPr>
          <w:b/>
        </w:rPr>
      </w:pPr>
      <w:r w:rsidRPr="00F20439">
        <w:rPr>
          <w:b/>
        </w:rPr>
        <w:t xml:space="preserve">HELD ON </w:t>
      </w:r>
      <w:r w:rsidR="00F436FD">
        <w:rPr>
          <w:b/>
        </w:rPr>
        <w:t xml:space="preserve">SATURDAY 15 AUGUST </w:t>
      </w:r>
      <w:proofErr w:type="gramStart"/>
      <w:r w:rsidR="00F436FD">
        <w:rPr>
          <w:b/>
        </w:rPr>
        <w:t xml:space="preserve">2026 </w:t>
      </w:r>
      <w:r w:rsidRPr="00F20439">
        <w:rPr>
          <w:b/>
        </w:rPr>
        <w:t xml:space="preserve"> </w:t>
      </w:r>
      <w:r w:rsidR="00DF6721">
        <w:rPr>
          <w:b/>
        </w:rPr>
        <w:t>Covering</w:t>
      </w:r>
      <w:proofErr w:type="gramEnd"/>
      <w:r w:rsidR="00DF6721">
        <w:rPr>
          <w:b/>
        </w:rPr>
        <w:t xml:space="preserve"> 24-25 and 25-26 Years</w:t>
      </w:r>
    </w:p>
    <w:p w14:paraId="0AC2E230" w14:textId="77777777" w:rsidR="00162A3B" w:rsidRDefault="00162A3B" w:rsidP="006E5954">
      <w:pPr>
        <w:rPr>
          <w:b/>
        </w:rPr>
      </w:pPr>
    </w:p>
    <w:p w14:paraId="1C0B3832" w14:textId="77777777" w:rsidR="00162A3B" w:rsidRDefault="00162A3B" w:rsidP="006E5954">
      <w:pPr>
        <w:rPr>
          <w:b/>
        </w:rPr>
      </w:pPr>
      <w:r>
        <w:rPr>
          <w:b/>
        </w:rPr>
        <w:t>12 NOON</w:t>
      </w:r>
    </w:p>
    <w:p w14:paraId="051653B2" w14:textId="77777777" w:rsidR="00162A3B" w:rsidRDefault="00162A3B" w:rsidP="006E5954">
      <w:pPr>
        <w:rPr>
          <w:b/>
        </w:rPr>
      </w:pPr>
    </w:p>
    <w:p w14:paraId="55789BB1" w14:textId="7577842B" w:rsidR="00162A3B" w:rsidRPr="00F20439" w:rsidRDefault="00162A3B" w:rsidP="006E5954">
      <w:pPr>
        <w:rPr>
          <w:b/>
        </w:rPr>
      </w:pPr>
      <w:r>
        <w:rPr>
          <w:b/>
        </w:rPr>
        <w:t xml:space="preserve">Unit HQ, Grampian House, Commerce Street, Fraserburgh </w:t>
      </w:r>
    </w:p>
    <w:p w14:paraId="1FF1134A" w14:textId="77777777" w:rsidR="006E5954" w:rsidRDefault="006E5954" w:rsidP="006E5954">
      <w:bookmarkStart w:id="0" w:name="_MINUTES_OF_THE"/>
      <w:bookmarkEnd w:id="0"/>
    </w:p>
    <w:p w14:paraId="7E7DB27B" w14:textId="77777777" w:rsidR="006E5954" w:rsidRPr="009806D3" w:rsidRDefault="006E5954" w:rsidP="006E5954"/>
    <w:p w14:paraId="37350628" w14:textId="0B7CCDFE" w:rsidR="006E5954" w:rsidRDefault="006E5954" w:rsidP="006E5954">
      <w:bookmarkStart w:id="1" w:name="_Toc203556835"/>
      <w:bookmarkStart w:id="2" w:name="_Toc204666114"/>
      <w:bookmarkStart w:id="3" w:name="_Toc205024409"/>
      <w:r w:rsidRPr="009806D3">
        <w:rPr>
          <w:b/>
        </w:rPr>
        <w:t>Present</w:t>
      </w:r>
      <w:bookmarkEnd w:id="1"/>
      <w:bookmarkEnd w:id="2"/>
      <w:bookmarkEnd w:id="3"/>
      <w:r>
        <w:rPr>
          <w:b/>
        </w:rPr>
        <w:t>:</w:t>
      </w:r>
      <w:r>
        <w:rPr>
          <w:b/>
        </w:rPr>
        <w:tab/>
      </w:r>
    </w:p>
    <w:p w14:paraId="20CB6475" w14:textId="77777777" w:rsidR="00F436FD" w:rsidRDefault="00F436FD" w:rsidP="006E5954"/>
    <w:p w14:paraId="7B9510B7" w14:textId="5BB06862" w:rsidR="00F436FD" w:rsidRDefault="00F436FD" w:rsidP="006E5954">
      <w:proofErr w:type="spellStart"/>
      <w:r>
        <w:t>Slt</w:t>
      </w:r>
      <w:proofErr w:type="spellEnd"/>
      <w:r>
        <w:t xml:space="preserve"> Paul Bishop</w:t>
      </w:r>
      <w:r w:rsidR="00162A3B">
        <w:t>, Commanding Officer</w:t>
      </w:r>
    </w:p>
    <w:p w14:paraId="28121BC1" w14:textId="25A1B64F" w:rsidR="00F436FD" w:rsidRDefault="00F436FD" w:rsidP="006E5954">
      <w:r>
        <w:t>Pauline Nelson</w:t>
      </w:r>
      <w:r w:rsidR="00162A3B">
        <w:t>, Treasurer</w:t>
      </w:r>
    </w:p>
    <w:p w14:paraId="775BA2D5" w14:textId="6E1409A8" w:rsidR="00F436FD" w:rsidRDefault="00F436FD" w:rsidP="006E5954">
      <w:r>
        <w:t>Ruth Verner</w:t>
      </w:r>
      <w:r w:rsidR="00162A3B">
        <w:t>, Chair</w:t>
      </w:r>
    </w:p>
    <w:p w14:paraId="1E559370" w14:textId="53A81101" w:rsidR="00F436FD" w:rsidRDefault="00F436FD" w:rsidP="006E5954">
      <w:r>
        <w:t>Fiona Gunn</w:t>
      </w:r>
      <w:r w:rsidR="00162A3B">
        <w:t>, Volunteer &amp; Business Manager</w:t>
      </w:r>
    </w:p>
    <w:p w14:paraId="22D1D78F" w14:textId="2F1EE47B" w:rsidR="00F436FD" w:rsidRDefault="00F436FD" w:rsidP="006E5954">
      <w:r>
        <w:t>Cher Strachan</w:t>
      </w:r>
      <w:r w:rsidR="00162A3B">
        <w:t>, Fundraising Manager</w:t>
      </w:r>
    </w:p>
    <w:p w14:paraId="0EDC64B9" w14:textId="4089F369" w:rsidR="00F436FD" w:rsidRDefault="00F436FD" w:rsidP="006E5954">
      <w:r>
        <w:t>Neil Allan</w:t>
      </w:r>
      <w:r w:rsidR="00162A3B">
        <w:t>, Trustee &amp; Unit Assistant</w:t>
      </w:r>
    </w:p>
    <w:p w14:paraId="36ED3049" w14:textId="62D0CEBC" w:rsidR="00F436FD" w:rsidRDefault="00F436FD" w:rsidP="006E5954">
      <w:r>
        <w:t>Louise Runcie</w:t>
      </w:r>
      <w:r w:rsidR="00162A3B">
        <w:t>, Trustee &amp; Unit Assistant</w:t>
      </w:r>
    </w:p>
    <w:p w14:paraId="75276EE1" w14:textId="2A5E5436" w:rsidR="00F436FD" w:rsidRDefault="00F436FD" w:rsidP="006E5954">
      <w:r>
        <w:t>Adam Coltherd</w:t>
      </w:r>
    </w:p>
    <w:p w14:paraId="1E88DE3A" w14:textId="123DEFFC" w:rsidR="00F436FD" w:rsidRDefault="00F436FD" w:rsidP="006E5954">
      <w:r>
        <w:t>Brett Canning</w:t>
      </w:r>
    </w:p>
    <w:p w14:paraId="59260292" w14:textId="1154C86D" w:rsidR="00F436FD" w:rsidRDefault="00F436FD" w:rsidP="006E5954">
      <w:r>
        <w:t>Wesley Morgan</w:t>
      </w:r>
    </w:p>
    <w:p w14:paraId="30980727" w14:textId="35830C04" w:rsidR="00F436FD" w:rsidRDefault="00F436FD" w:rsidP="006E5954">
      <w:r>
        <w:t>Harry Chalmers</w:t>
      </w:r>
    </w:p>
    <w:p w14:paraId="23F5D721" w14:textId="517CF3BD" w:rsidR="00F436FD" w:rsidRDefault="00F436FD" w:rsidP="006E5954">
      <w:r>
        <w:t>Pamela Neri</w:t>
      </w:r>
      <w:r w:rsidR="00162A3B">
        <w:t>, Secretary</w:t>
      </w:r>
    </w:p>
    <w:p w14:paraId="341D0E58" w14:textId="45326A8C" w:rsidR="00F436FD" w:rsidRDefault="00F436FD" w:rsidP="006E5954">
      <w:r>
        <w:t>Kerry Ross</w:t>
      </w:r>
    </w:p>
    <w:p w14:paraId="1C3A1FCD" w14:textId="7D30B889" w:rsidR="00F436FD" w:rsidRDefault="00F436FD" w:rsidP="006E5954">
      <w:r>
        <w:t>Aimie Christie</w:t>
      </w:r>
    </w:p>
    <w:p w14:paraId="78130CC6" w14:textId="13A51986" w:rsidR="00F436FD" w:rsidRDefault="00F436FD" w:rsidP="006E5954">
      <w:r>
        <w:t>Ksenija Missariss</w:t>
      </w:r>
    </w:p>
    <w:p w14:paraId="499BE665" w14:textId="571DA73C" w:rsidR="00F436FD" w:rsidRDefault="00F436FD" w:rsidP="006E5954">
      <w:r>
        <w:t>Jacqueline Nox</w:t>
      </w:r>
    </w:p>
    <w:p w14:paraId="13AE3799" w14:textId="511611EA" w:rsidR="00F436FD" w:rsidRDefault="00F436FD" w:rsidP="006E5954">
      <w:r>
        <w:t>Natasha McPhee</w:t>
      </w:r>
    </w:p>
    <w:p w14:paraId="3F5C4D09" w14:textId="308DB95D" w:rsidR="00F436FD" w:rsidRDefault="00F436FD" w:rsidP="006E5954">
      <w:r>
        <w:t>Joshua Neri</w:t>
      </w:r>
    </w:p>
    <w:p w14:paraId="34DBF9F2" w14:textId="733EAFCA" w:rsidR="00F436FD" w:rsidRDefault="00F436FD" w:rsidP="006E5954">
      <w:r>
        <w:t>Megan Christie</w:t>
      </w:r>
    </w:p>
    <w:p w14:paraId="378CE662" w14:textId="3EF76048" w:rsidR="00F436FD" w:rsidRDefault="00F436FD" w:rsidP="006E5954">
      <w:r>
        <w:t>Angus Holt</w:t>
      </w:r>
    </w:p>
    <w:p w14:paraId="253E3485" w14:textId="5C44C537" w:rsidR="00F436FD" w:rsidRDefault="00F436FD" w:rsidP="006E5954">
      <w:proofErr w:type="spellStart"/>
      <w:r>
        <w:t>Artemjas</w:t>
      </w:r>
      <w:proofErr w:type="spellEnd"/>
      <w:r>
        <w:t xml:space="preserve"> </w:t>
      </w:r>
      <w:proofErr w:type="spellStart"/>
      <w:r>
        <w:t>Missoross</w:t>
      </w:r>
      <w:proofErr w:type="spellEnd"/>
    </w:p>
    <w:p w14:paraId="462AEC66" w14:textId="2C981E63" w:rsidR="00F436FD" w:rsidRDefault="00F436FD" w:rsidP="006E5954">
      <w:r>
        <w:t>Cameron Nox</w:t>
      </w:r>
    </w:p>
    <w:p w14:paraId="41CA2887" w14:textId="77777777" w:rsidR="00F436FD" w:rsidRPr="009806D3" w:rsidRDefault="00F436FD" w:rsidP="006E5954"/>
    <w:p w14:paraId="0839EE8C" w14:textId="77777777" w:rsidR="006E5954" w:rsidRPr="009806D3" w:rsidRDefault="006E5954" w:rsidP="006E5954"/>
    <w:p w14:paraId="3181254F" w14:textId="77777777" w:rsidR="006E5954" w:rsidRPr="009806D3" w:rsidRDefault="006E5954" w:rsidP="006E5954"/>
    <w:p w14:paraId="4281273C" w14:textId="77777777" w:rsidR="006E5954" w:rsidRPr="009806D3" w:rsidRDefault="006E5954" w:rsidP="006E5954">
      <w:bookmarkStart w:id="4" w:name="_Toc203556837"/>
      <w:bookmarkStart w:id="5" w:name="_Toc204666116"/>
      <w:bookmarkStart w:id="6" w:name="_Toc205024411"/>
      <w:r w:rsidRPr="009806D3">
        <w:t>1.</w:t>
      </w:r>
      <w:r w:rsidRPr="009806D3">
        <w:tab/>
      </w:r>
      <w:r w:rsidRPr="00F20439">
        <w:rPr>
          <w:b/>
        </w:rPr>
        <w:t>Apologies for absence</w:t>
      </w:r>
      <w:bookmarkEnd w:id="4"/>
      <w:bookmarkEnd w:id="5"/>
      <w:bookmarkEnd w:id="6"/>
    </w:p>
    <w:p w14:paraId="6FCAF2F9" w14:textId="77777777" w:rsidR="006E5954" w:rsidRPr="009806D3" w:rsidRDefault="006E5954" w:rsidP="006E5954"/>
    <w:p w14:paraId="57D833EA" w14:textId="27068A77" w:rsidR="006E5954" w:rsidRPr="009806D3" w:rsidRDefault="00F436FD" w:rsidP="006E5954">
      <w:r>
        <w:t>No apologies</w:t>
      </w:r>
    </w:p>
    <w:p w14:paraId="1C4C82C8" w14:textId="77777777" w:rsidR="006E5954" w:rsidRPr="009806D3" w:rsidRDefault="006E5954" w:rsidP="006E5954"/>
    <w:p w14:paraId="3E420647" w14:textId="0B913DD2" w:rsidR="006E5954" w:rsidRPr="009806D3" w:rsidRDefault="006E5954" w:rsidP="006E5954">
      <w:bookmarkStart w:id="7" w:name="_Toc203556839"/>
      <w:bookmarkStart w:id="8" w:name="_Toc204666118"/>
      <w:bookmarkStart w:id="9" w:name="_Toc205024413"/>
      <w:r w:rsidRPr="009806D3">
        <w:t>2.</w:t>
      </w:r>
      <w:r w:rsidRPr="009806D3">
        <w:tab/>
      </w:r>
      <w:r w:rsidRPr="00F20439">
        <w:rPr>
          <w:b/>
        </w:rPr>
        <w:t xml:space="preserve">Opening address/comments by </w:t>
      </w:r>
      <w:r w:rsidR="00F81B8B">
        <w:rPr>
          <w:b/>
        </w:rPr>
        <w:t>Chairperson</w:t>
      </w:r>
      <w:bookmarkEnd w:id="7"/>
      <w:bookmarkEnd w:id="8"/>
      <w:bookmarkEnd w:id="9"/>
    </w:p>
    <w:p w14:paraId="05F7A08C" w14:textId="77777777" w:rsidR="006E5954" w:rsidRPr="009806D3" w:rsidRDefault="006E5954" w:rsidP="006E5954"/>
    <w:p w14:paraId="7103CBE7" w14:textId="55AA873B" w:rsidR="00F436FD" w:rsidRPr="009806D3" w:rsidRDefault="00F436FD" w:rsidP="006E5954">
      <w:r>
        <w:t xml:space="preserve">RV welcomed everyone to the meeting. </w:t>
      </w:r>
    </w:p>
    <w:p w14:paraId="73A4015F" w14:textId="77777777" w:rsidR="006E5954" w:rsidRPr="009806D3" w:rsidRDefault="006E5954" w:rsidP="006E5954"/>
    <w:p w14:paraId="75D584CE" w14:textId="5C1104B5" w:rsidR="006E5954" w:rsidRPr="009806D3" w:rsidRDefault="00F436FD" w:rsidP="006E5954">
      <w:bookmarkStart w:id="10" w:name="_Toc203556843"/>
      <w:bookmarkStart w:id="11" w:name="_Toc204666122"/>
      <w:bookmarkStart w:id="12" w:name="_Toc205024417"/>
      <w:r>
        <w:t>3</w:t>
      </w:r>
      <w:r w:rsidR="006E5954" w:rsidRPr="009806D3">
        <w:t>.</w:t>
      </w:r>
      <w:r w:rsidR="006E5954" w:rsidRPr="009806D3">
        <w:tab/>
      </w:r>
      <w:r w:rsidR="006E5954" w:rsidRPr="00F20439">
        <w:rPr>
          <w:b/>
        </w:rPr>
        <w:t xml:space="preserve">Unit </w:t>
      </w:r>
      <w:r w:rsidR="00F81B8B">
        <w:rPr>
          <w:b/>
        </w:rPr>
        <w:t>Chairperson</w:t>
      </w:r>
      <w:r w:rsidR="006E5954" w:rsidRPr="00F20439">
        <w:rPr>
          <w:b/>
        </w:rPr>
        <w:t>’s Report</w:t>
      </w:r>
      <w:bookmarkEnd w:id="10"/>
      <w:bookmarkEnd w:id="11"/>
      <w:bookmarkEnd w:id="12"/>
    </w:p>
    <w:p w14:paraId="1B54D73D" w14:textId="3C9A55DD" w:rsidR="006E5954" w:rsidRPr="009806D3" w:rsidRDefault="00F436FD" w:rsidP="006E5954">
      <w:r>
        <w:t xml:space="preserve">Having been Unit Chairperson for approximately 18 months </w:t>
      </w:r>
      <w:r w:rsidR="00162A3B">
        <w:t xml:space="preserve">Ruth advised </w:t>
      </w:r>
      <w:r>
        <w:t>was stepping down but felt real pride in everything Fraserburgh had achieved. She mentioned the awards SLT Paul Bishop and the UMT had received and the hard work everyone had contributed. She felt that the Unit would go from strength to strength.</w:t>
      </w:r>
    </w:p>
    <w:p w14:paraId="33EB200B" w14:textId="54D56343" w:rsidR="006E5954" w:rsidRPr="009806D3" w:rsidRDefault="00162A3B" w:rsidP="006E5954">
      <w:r>
        <w:lastRenderedPageBreak/>
        <w:t xml:space="preserve">The full statement is attached. </w:t>
      </w:r>
      <w:r w:rsidR="00F436FD">
        <w:t xml:space="preserve">No questions were asked of the Chairperson. </w:t>
      </w:r>
    </w:p>
    <w:p w14:paraId="5E390CBA" w14:textId="77777777" w:rsidR="006E5954" w:rsidRPr="009806D3" w:rsidRDefault="006E5954" w:rsidP="006E5954"/>
    <w:p w14:paraId="41C79CC2" w14:textId="77777777" w:rsidR="006E5954" w:rsidRPr="009806D3" w:rsidRDefault="006E5954" w:rsidP="006E5954"/>
    <w:p w14:paraId="21D59492" w14:textId="40282CC6" w:rsidR="006E5954" w:rsidRPr="009806D3" w:rsidRDefault="00F436FD" w:rsidP="006E5954">
      <w:bookmarkStart w:id="13" w:name="_Toc203556846"/>
      <w:bookmarkStart w:id="14" w:name="_Toc204666125"/>
      <w:bookmarkStart w:id="15" w:name="_Toc205024420"/>
      <w:r>
        <w:t>4</w:t>
      </w:r>
      <w:r w:rsidR="006E5954" w:rsidRPr="009806D3">
        <w:t>.</w:t>
      </w:r>
      <w:r w:rsidR="006E5954" w:rsidRPr="009806D3">
        <w:tab/>
      </w:r>
      <w:r w:rsidR="006E5954" w:rsidRPr="00F20439">
        <w:rPr>
          <w:b/>
        </w:rPr>
        <w:t>Commanding Officer’s or Officer-in-Charge Report</w:t>
      </w:r>
      <w:bookmarkEnd w:id="13"/>
      <w:bookmarkEnd w:id="14"/>
      <w:bookmarkEnd w:id="15"/>
    </w:p>
    <w:p w14:paraId="19B17391" w14:textId="77777777" w:rsidR="006E5954" w:rsidRPr="009806D3" w:rsidRDefault="006E5954" w:rsidP="006E5954"/>
    <w:p w14:paraId="47AB42F0" w14:textId="19CC5D51" w:rsidR="006E5954" w:rsidRDefault="00F436FD" w:rsidP="006E5954">
      <w:r>
        <w:t xml:space="preserve">SLT Bishop discussed the history of the unit prior to his taking over command, the challenges we faced in a reduction of adult volunteers and cadets prior to his returning to the unit and that through commitment and hard work of the team the unit had now reached over 30 cadets on strength. The boating station at </w:t>
      </w:r>
      <w:proofErr w:type="spellStart"/>
      <w:r>
        <w:t>Cairnbulg</w:t>
      </w:r>
      <w:proofErr w:type="spellEnd"/>
      <w:r>
        <w:t xml:space="preserve"> which was a challenging yet rewarding project was discussed and the forthcoming visit in the afternoon for cadet prize giving was discussed. </w:t>
      </w:r>
    </w:p>
    <w:p w14:paraId="55C4316E" w14:textId="77777777" w:rsidR="002B1C2A" w:rsidRDefault="002B1C2A" w:rsidP="006E5954"/>
    <w:p w14:paraId="0DC2C2FC" w14:textId="6AD1ED72" w:rsidR="002B1C2A" w:rsidRDefault="002B1C2A" w:rsidP="006E5954">
      <w:r>
        <w:t xml:space="preserve">SLT Bishop thanked Bobby-Drew Buchan for his hard work in setting up the boating unit as well as Wesley Morgan, Jo Morgan, Brett Canning, Adam Coltherd, Neil Allan to name a few in all their efforts in working the cadets and keeping the unit going. </w:t>
      </w:r>
    </w:p>
    <w:p w14:paraId="15CEE542" w14:textId="77777777" w:rsidR="002B1C2A" w:rsidRDefault="002B1C2A" w:rsidP="006E5954"/>
    <w:p w14:paraId="07007327" w14:textId="31D5DD81" w:rsidR="002B1C2A" w:rsidRDefault="002B1C2A" w:rsidP="006E5954">
      <w:r>
        <w:t>Looking ahead SLT Bishop hopes that the unit will go from strength to strength.</w:t>
      </w:r>
    </w:p>
    <w:p w14:paraId="24588AB8" w14:textId="77777777" w:rsidR="002B1C2A" w:rsidRDefault="002B1C2A" w:rsidP="006E5954"/>
    <w:p w14:paraId="5575AA8E" w14:textId="6B6003F9" w:rsidR="002B1C2A" w:rsidRPr="009806D3" w:rsidRDefault="00162A3B" w:rsidP="006E5954">
      <w:r>
        <w:t xml:space="preserve">Presentation attached. </w:t>
      </w:r>
      <w:r w:rsidR="002B1C2A">
        <w:t xml:space="preserve">No questions were asked of SLT Bishop. </w:t>
      </w:r>
    </w:p>
    <w:p w14:paraId="1033D30C" w14:textId="77777777" w:rsidR="006E5954" w:rsidRDefault="006E5954" w:rsidP="006E5954">
      <w:bookmarkStart w:id="16" w:name="_Toc203556848"/>
      <w:bookmarkStart w:id="17" w:name="_Toc204666127"/>
      <w:bookmarkStart w:id="18" w:name="_Toc205024422"/>
    </w:p>
    <w:p w14:paraId="2F342F61" w14:textId="77777777" w:rsidR="006E5954" w:rsidRDefault="006E5954" w:rsidP="006E5954"/>
    <w:p w14:paraId="000A62AD" w14:textId="264A09C4" w:rsidR="006E5954" w:rsidRPr="009806D3" w:rsidRDefault="00F436FD" w:rsidP="006E5954">
      <w:r>
        <w:t>5</w:t>
      </w:r>
      <w:r w:rsidR="006E5954" w:rsidRPr="009806D3">
        <w:t>.</w:t>
      </w:r>
      <w:r w:rsidR="006E5954" w:rsidRPr="009806D3">
        <w:tab/>
      </w:r>
      <w:r w:rsidR="006E5954" w:rsidRPr="00F20439">
        <w:rPr>
          <w:b/>
        </w:rPr>
        <w:t>Treasurer’s Report and adoption of accounts</w:t>
      </w:r>
      <w:bookmarkEnd w:id="16"/>
      <w:bookmarkEnd w:id="17"/>
      <w:bookmarkEnd w:id="18"/>
    </w:p>
    <w:p w14:paraId="2978306F" w14:textId="77777777" w:rsidR="006E5954" w:rsidRPr="009806D3" w:rsidRDefault="006E5954" w:rsidP="006E5954"/>
    <w:p w14:paraId="11532F1A" w14:textId="60F0A60D" w:rsidR="002B1C2A" w:rsidRDefault="002B1C2A" w:rsidP="006E5954">
      <w:r>
        <w:t xml:space="preserve">The Treasurer reported the last two years accounts. She noted that the electricity bills were high and the UMT should consider looking for a better deal.  Subscriptions dropped due to the drop in cadet numbers previously mentioned by SLT </w:t>
      </w:r>
      <w:proofErr w:type="gramStart"/>
      <w:r>
        <w:t>Bishop</w:t>
      </w:r>
      <w:proofErr w:type="gramEnd"/>
      <w:r>
        <w:t xml:space="preserve"> but these could hopefully increase this next year. Likewise fundraising. </w:t>
      </w:r>
    </w:p>
    <w:p w14:paraId="6A61888E" w14:textId="77777777" w:rsidR="002B1C2A" w:rsidRPr="009806D3" w:rsidRDefault="002B1C2A" w:rsidP="006E5954"/>
    <w:p w14:paraId="583204EC" w14:textId="1538D755" w:rsidR="006E5954" w:rsidRPr="009806D3" w:rsidRDefault="00162A3B" w:rsidP="006E5954">
      <w:r>
        <w:t xml:space="preserve">Accounts attached. </w:t>
      </w:r>
      <w:r w:rsidR="002B1C2A">
        <w:t xml:space="preserve">No questions were asked of </w:t>
      </w:r>
      <w:r w:rsidR="00A66125">
        <w:t xml:space="preserve">the Treasurer. </w:t>
      </w:r>
      <w:r w:rsidR="002B1C2A">
        <w:t xml:space="preserve"> </w:t>
      </w:r>
    </w:p>
    <w:p w14:paraId="11F3A3EF" w14:textId="77777777" w:rsidR="006E5954" w:rsidRDefault="006E5954" w:rsidP="006E5954"/>
    <w:p w14:paraId="4AE4C544" w14:textId="29880CE0" w:rsidR="006E5954" w:rsidRPr="00F20439" w:rsidRDefault="00F436FD" w:rsidP="006E5954">
      <w:pPr>
        <w:rPr>
          <w:b/>
        </w:rPr>
      </w:pPr>
      <w:bookmarkStart w:id="19" w:name="_Toc203556851"/>
      <w:bookmarkStart w:id="20" w:name="_Toc204666130"/>
      <w:bookmarkStart w:id="21" w:name="_Toc205024425"/>
      <w:r>
        <w:t>6</w:t>
      </w:r>
      <w:r w:rsidR="006E5954" w:rsidRPr="009806D3">
        <w:t>.</w:t>
      </w:r>
      <w:r w:rsidR="006E5954" w:rsidRPr="009806D3">
        <w:tab/>
      </w:r>
      <w:r w:rsidR="006E5954" w:rsidRPr="00F20439">
        <w:rPr>
          <w:b/>
        </w:rPr>
        <w:t>Election/Re-election of Unit Management Team</w:t>
      </w:r>
      <w:bookmarkEnd w:id="19"/>
      <w:bookmarkEnd w:id="20"/>
      <w:bookmarkEnd w:id="21"/>
      <w:r w:rsidR="006E5954" w:rsidRPr="00F20439">
        <w:rPr>
          <w:b/>
        </w:rPr>
        <w:t xml:space="preserve"> (UMT) Trustees</w:t>
      </w:r>
    </w:p>
    <w:p w14:paraId="45709972" w14:textId="77777777" w:rsidR="006E5954" w:rsidRPr="009806D3" w:rsidRDefault="006E5954" w:rsidP="006E5954"/>
    <w:p w14:paraId="0BBB78CB" w14:textId="36E9E2A1" w:rsidR="006E5954" w:rsidRDefault="002B1C2A" w:rsidP="006E5954">
      <w:r>
        <w:t>The</w:t>
      </w:r>
      <w:r w:rsidR="006E5954">
        <w:t xml:space="preserve"> trustees </w:t>
      </w:r>
      <w:r w:rsidR="006E5954" w:rsidRPr="009806D3">
        <w:t xml:space="preserve">willing to serve another term </w:t>
      </w:r>
      <w:r>
        <w:t>were:</w:t>
      </w:r>
    </w:p>
    <w:p w14:paraId="5BC1D074" w14:textId="77777777" w:rsidR="002B1C2A" w:rsidRDefault="002B1C2A" w:rsidP="006E5954"/>
    <w:p w14:paraId="0A9A83DF" w14:textId="63F1ED78" w:rsidR="002B1C2A" w:rsidRDefault="002B1C2A" w:rsidP="006E5954">
      <w:r>
        <w:t xml:space="preserve">Pamela </w:t>
      </w:r>
      <w:proofErr w:type="gramStart"/>
      <w:r>
        <w:t>Neri  (</w:t>
      </w:r>
      <w:proofErr w:type="gramEnd"/>
      <w:r>
        <w:t>proposed by Cher Strachan, seconded by Neil Allan)</w:t>
      </w:r>
    </w:p>
    <w:p w14:paraId="7192E1B7" w14:textId="40ADECA2" w:rsidR="002B1C2A" w:rsidRDefault="002B1C2A" w:rsidP="006E5954">
      <w:r>
        <w:t>Cher Strachan (proposed by Pamela Neri, seconded by Neil Allan)</w:t>
      </w:r>
    </w:p>
    <w:p w14:paraId="408FA88E" w14:textId="322AE884" w:rsidR="002B1C2A" w:rsidRDefault="002B1C2A" w:rsidP="006E5954">
      <w:r>
        <w:t xml:space="preserve">Kerry Ross (proposed by </w:t>
      </w:r>
      <w:r w:rsidR="003146B1">
        <w:t>Pamela Neri</w:t>
      </w:r>
      <w:r>
        <w:t>, seconded by Cher Strachan)</w:t>
      </w:r>
    </w:p>
    <w:p w14:paraId="44AC80A6" w14:textId="35AB8931" w:rsidR="002B1C2A" w:rsidRPr="009806D3" w:rsidRDefault="002B1C2A" w:rsidP="006E5954">
      <w:r>
        <w:t>Neil Allan (proposed by Kerry Ross, seconded Pamela Neri)</w:t>
      </w:r>
    </w:p>
    <w:p w14:paraId="3215B713" w14:textId="77777777" w:rsidR="006E5954" w:rsidRPr="009806D3" w:rsidRDefault="006E5954" w:rsidP="006E5954"/>
    <w:p w14:paraId="2520A9D9" w14:textId="77777777" w:rsidR="006E5954" w:rsidRPr="009806D3" w:rsidRDefault="006E5954" w:rsidP="006E5954">
      <w:r w:rsidRPr="009806D3">
        <w:t xml:space="preserve">  </w:t>
      </w:r>
    </w:p>
    <w:p w14:paraId="7120B74E" w14:textId="772CCD2E" w:rsidR="006E5954" w:rsidRPr="00F20439" w:rsidRDefault="00F436FD" w:rsidP="006E5954">
      <w:pPr>
        <w:rPr>
          <w:b/>
        </w:rPr>
      </w:pPr>
      <w:bookmarkStart w:id="22" w:name="_Toc203556852"/>
      <w:bookmarkStart w:id="23" w:name="_Toc204666131"/>
      <w:bookmarkStart w:id="24" w:name="_Toc205024426"/>
      <w:r>
        <w:t>7</w:t>
      </w:r>
      <w:r w:rsidR="006E5954" w:rsidRPr="009806D3">
        <w:t>.</w:t>
      </w:r>
      <w:r w:rsidR="006E5954" w:rsidRPr="009806D3">
        <w:tab/>
      </w:r>
      <w:r w:rsidR="006E5954" w:rsidRPr="00F20439">
        <w:rPr>
          <w:b/>
        </w:rPr>
        <w:t>Any Other Business</w:t>
      </w:r>
      <w:bookmarkEnd w:id="22"/>
      <w:bookmarkEnd w:id="23"/>
      <w:bookmarkEnd w:id="24"/>
    </w:p>
    <w:p w14:paraId="0F252480" w14:textId="77777777" w:rsidR="006E5954" w:rsidRPr="009806D3" w:rsidRDefault="006E5954" w:rsidP="006E5954"/>
    <w:p w14:paraId="5B469C5F" w14:textId="04DDD53F" w:rsidR="001339E3" w:rsidRDefault="002B1C2A" w:rsidP="006E5954">
      <w:r>
        <w:t xml:space="preserve">There was no AOB. </w:t>
      </w:r>
    </w:p>
    <w:p w14:paraId="0B72FD05" w14:textId="77777777" w:rsidR="00DF6721" w:rsidRDefault="00DF6721" w:rsidP="006E5954"/>
    <w:p w14:paraId="155D610E" w14:textId="77777777" w:rsidR="00DF6721" w:rsidRDefault="00DF6721" w:rsidP="006E5954"/>
    <w:p w14:paraId="18BE1807" w14:textId="77777777" w:rsidR="00DF6721" w:rsidRDefault="00DF6721" w:rsidP="006E5954">
      <w:r>
        <w:t xml:space="preserve">Signed:  </w:t>
      </w:r>
    </w:p>
    <w:p w14:paraId="29090C85" w14:textId="77777777" w:rsidR="00DF6721" w:rsidRDefault="00DF6721" w:rsidP="006E5954"/>
    <w:p w14:paraId="2D34A91E" w14:textId="1956DFAB" w:rsidR="00DF6721" w:rsidRDefault="00DF6721" w:rsidP="006E5954">
      <w:r>
        <w:rPr>
          <w:noProof/>
        </w:rPr>
        <w:drawing>
          <wp:inline distT="0" distB="0" distL="0" distR="0" wp14:anchorId="34CF6A27" wp14:editId="7091FD0F">
            <wp:extent cx="1414765" cy="670560"/>
            <wp:effectExtent l="0" t="0" r="0" b="0"/>
            <wp:docPr id="1363418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418219" name="Picture 13634182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2668" cy="674306"/>
                    </a:xfrm>
                    <a:prstGeom prst="rect">
                      <a:avLst/>
                    </a:prstGeom>
                  </pic:spPr>
                </pic:pic>
              </a:graphicData>
            </a:graphic>
          </wp:inline>
        </w:drawing>
      </w:r>
    </w:p>
    <w:p w14:paraId="7A0B48AC" w14:textId="77777777" w:rsidR="00DF6721" w:rsidRDefault="00DF6721" w:rsidP="006E5954"/>
    <w:p w14:paraId="3A9E499E" w14:textId="5848C06F" w:rsidR="00DF6721" w:rsidRDefault="00DF6721" w:rsidP="006E5954">
      <w:r>
        <w:t>Ruth Verner</w:t>
      </w:r>
    </w:p>
    <w:p w14:paraId="30B73135" w14:textId="33E83B02" w:rsidR="00DF6721" w:rsidRPr="00020159" w:rsidRDefault="00DF6721" w:rsidP="006E5954">
      <w:r>
        <w:t>Chairperson</w:t>
      </w:r>
    </w:p>
    <w:sectPr w:rsidR="00DF6721" w:rsidRPr="00020159" w:rsidSect="006E5954">
      <w:headerReference w:type="first" r:id="rId8"/>
      <w:pgSz w:w="11906" w:h="16838" w:code="9"/>
      <w:pgMar w:top="2017" w:right="1418" w:bottom="851" w:left="1843" w:header="851" w:footer="1418"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50E88" w14:textId="77777777" w:rsidR="00DB086D" w:rsidRDefault="00DB086D" w:rsidP="00020159">
      <w:r>
        <w:separator/>
      </w:r>
    </w:p>
  </w:endnote>
  <w:endnote w:type="continuationSeparator" w:id="0">
    <w:p w14:paraId="1FFD5756" w14:textId="77777777" w:rsidR="00DB086D" w:rsidRDefault="00DB086D" w:rsidP="00020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C629" w14:textId="77777777" w:rsidR="00DB086D" w:rsidRDefault="00DB086D" w:rsidP="00020159">
      <w:r>
        <w:separator/>
      </w:r>
    </w:p>
  </w:footnote>
  <w:footnote w:type="continuationSeparator" w:id="0">
    <w:p w14:paraId="5FF71FA9" w14:textId="77777777" w:rsidR="00DB086D" w:rsidRDefault="00DB086D" w:rsidP="000201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E676" w14:textId="77777777" w:rsidR="00DA3FEA" w:rsidRDefault="00DA3FEA">
    <w:pPr>
      <w:pStyle w:val="Header"/>
    </w:pPr>
    <w:r>
      <w:rPr>
        <w:noProof/>
        <w:lang w:eastAsia="en-GB"/>
      </w:rPr>
      <w:drawing>
        <wp:anchor distT="0" distB="0" distL="114300" distR="114300" simplePos="0" relativeHeight="251659264" behindDoc="1" locked="1" layoutInCell="1" allowOverlap="1" wp14:anchorId="55BD19D6" wp14:editId="5294F9B0">
          <wp:simplePos x="0" y="0"/>
          <wp:positionH relativeFrom="column">
            <wp:posOffset>-114300</wp:posOffset>
          </wp:positionH>
          <wp:positionV relativeFrom="page">
            <wp:posOffset>378460</wp:posOffset>
          </wp:positionV>
          <wp:extent cx="2364740" cy="817880"/>
          <wp:effectExtent l="0" t="0" r="0" b="1270"/>
          <wp:wrapNone/>
          <wp:docPr id="41" name="Picture 41" descr="sea cadet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ea cadet 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4740" cy="817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pt;height:.75pt" o:bullet="t">
        <v:imagedata r:id="rId1" o:title=""/>
      </v:shape>
    </w:pict>
  </w:numPicBullet>
  <w:abstractNum w:abstractNumId="0" w15:restartNumberingAfterBreak="0">
    <w:nsid w:val="FFFFFF7C"/>
    <w:multiLevelType w:val="singleLevel"/>
    <w:tmpl w:val="F8E4C38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D23E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18E1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0617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123D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F3E53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881C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4D253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DA8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D22E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52E4"/>
    <w:multiLevelType w:val="hybridMultilevel"/>
    <w:tmpl w:val="77C8B07A"/>
    <w:lvl w:ilvl="0" w:tplc="04090017">
      <w:start w:val="1"/>
      <w:numFmt w:val="lowerLetter"/>
      <w:lvlText w:val="%1)"/>
      <w:lvlJc w:val="left"/>
      <w:pPr>
        <w:tabs>
          <w:tab w:val="num" w:pos="720"/>
        </w:tabs>
        <w:ind w:left="720" w:hanging="360"/>
      </w:pPr>
      <w:rPr>
        <w:rFonts w:hint="default"/>
      </w:rPr>
    </w:lvl>
    <w:lvl w:ilvl="1" w:tplc="E1B2E52A">
      <w:start w:val="5"/>
      <w:numFmt w:val="bullet"/>
      <w:lvlText w:val=""/>
      <w:lvlJc w:val="left"/>
      <w:pPr>
        <w:tabs>
          <w:tab w:val="num" w:pos="2160"/>
        </w:tabs>
        <w:ind w:left="216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7AC12A1"/>
    <w:multiLevelType w:val="hybridMultilevel"/>
    <w:tmpl w:val="C986AA0E"/>
    <w:lvl w:ilvl="0" w:tplc="75721BB4">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12" w15:restartNumberingAfterBreak="0">
    <w:nsid w:val="1D976AE1"/>
    <w:multiLevelType w:val="hybridMultilevel"/>
    <w:tmpl w:val="1FA66750"/>
    <w:lvl w:ilvl="0" w:tplc="48A43A7C">
      <w:start w:val="1"/>
      <w:numFmt w:val="bullet"/>
      <w:lvlText w:val=""/>
      <w:lvlJc w:val="left"/>
      <w:pPr>
        <w:tabs>
          <w:tab w:val="num" w:pos="720"/>
        </w:tabs>
        <w:ind w:left="720" w:hanging="360"/>
      </w:pPr>
      <w:rPr>
        <w:rFonts w:ascii="Symbol" w:hAnsi="Symbol" w:hint="default"/>
      </w:rPr>
    </w:lvl>
    <w:lvl w:ilvl="1" w:tplc="2564BB64" w:tentative="1">
      <w:start w:val="1"/>
      <w:numFmt w:val="bullet"/>
      <w:lvlText w:val="o"/>
      <w:lvlJc w:val="left"/>
      <w:pPr>
        <w:tabs>
          <w:tab w:val="num" w:pos="1440"/>
        </w:tabs>
        <w:ind w:left="1440" w:hanging="360"/>
      </w:pPr>
      <w:rPr>
        <w:rFonts w:ascii="Courier New" w:hAnsi="Courier New" w:cs="Courier New" w:hint="default"/>
      </w:rPr>
    </w:lvl>
    <w:lvl w:ilvl="2" w:tplc="5E6CEA50" w:tentative="1">
      <w:start w:val="1"/>
      <w:numFmt w:val="bullet"/>
      <w:lvlText w:val=""/>
      <w:lvlJc w:val="left"/>
      <w:pPr>
        <w:tabs>
          <w:tab w:val="num" w:pos="2160"/>
        </w:tabs>
        <w:ind w:left="2160" w:hanging="360"/>
      </w:pPr>
      <w:rPr>
        <w:rFonts w:ascii="Wingdings" w:hAnsi="Wingdings" w:hint="default"/>
      </w:rPr>
    </w:lvl>
    <w:lvl w:ilvl="3" w:tplc="9F18C5F8" w:tentative="1">
      <w:start w:val="1"/>
      <w:numFmt w:val="bullet"/>
      <w:lvlText w:val=""/>
      <w:lvlJc w:val="left"/>
      <w:pPr>
        <w:tabs>
          <w:tab w:val="num" w:pos="2880"/>
        </w:tabs>
        <w:ind w:left="2880" w:hanging="360"/>
      </w:pPr>
      <w:rPr>
        <w:rFonts w:ascii="Symbol" w:hAnsi="Symbol" w:hint="default"/>
      </w:rPr>
    </w:lvl>
    <w:lvl w:ilvl="4" w:tplc="4AEA5548" w:tentative="1">
      <w:start w:val="1"/>
      <w:numFmt w:val="bullet"/>
      <w:lvlText w:val="o"/>
      <w:lvlJc w:val="left"/>
      <w:pPr>
        <w:tabs>
          <w:tab w:val="num" w:pos="3600"/>
        </w:tabs>
        <w:ind w:left="3600" w:hanging="360"/>
      </w:pPr>
      <w:rPr>
        <w:rFonts w:ascii="Courier New" w:hAnsi="Courier New" w:cs="Courier New" w:hint="default"/>
      </w:rPr>
    </w:lvl>
    <w:lvl w:ilvl="5" w:tplc="275EC496" w:tentative="1">
      <w:start w:val="1"/>
      <w:numFmt w:val="bullet"/>
      <w:lvlText w:val=""/>
      <w:lvlJc w:val="left"/>
      <w:pPr>
        <w:tabs>
          <w:tab w:val="num" w:pos="4320"/>
        </w:tabs>
        <w:ind w:left="4320" w:hanging="360"/>
      </w:pPr>
      <w:rPr>
        <w:rFonts w:ascii="Wingdings" w:hAnsi="Wingdings" w:hint="default"/>
      </w:rPr>
    </w:lvl>
    <w:lvl w:ilvl="6" w:tplc="3E0EF972" w:tentative="1">
      <w:start w:val="1"/>
      <w:numFmt w:val="bullet"/>
      <w:lvlText w:val=""/>
      <w:lvlJc w:val="left"/>
      <w:pPr>
        <w:tabs>
          <w:tab w:val="num" w:pos="5040"/>
        </w:tabs>
        <w:ind w:left="5040" w:hanging="360"/>
      </w:pPr>
      <w:rPr>
        <w:rFonts w:ascii="Symbol" w:hAnsi="Symbol" w:hint="default"/>
      </w:rPr>
    </w:lvl>
    <w:lvl w:ilvl="7" w:tplc="376807A2" w:tentative="1">
      <w:start w:val="1"/>
      <w:numFmt w:val="bullet"/>
      <w:lvlText w:val="o"/>
      <w:lvlJc w:val="left"/>
      <w:pPr>
        <w:tabs>
          <w:tab w:val="num" w:pos="5760"/>
        </w:tabs>
        <w:ind w:left="5760" w:hanging="360"/>
      </w:pPr>
      <w:rPr>
        <w:rFonts w:ascii="Courier New" w:hAnsi="Courier New" w:cs="Courier New" w:hint="default"/>
      </w:rPr>
    </w:lvl>
    <w:lvl w:ilvl="8" w:tplc="47F8816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91E6E"/>
    <w:multiLevelType w:val="hybridMultilevel"/>
    <w:tmpl w:val="EAD0F430"/>
    <w:lvl w:ilvl="0" w:tplc="87567D68">
      <w:start w:val="1"/>
      <w:numFmt w:val="bullet"/>
      <w:lvlText w:val=""/>
      <w:lvlJc w:val="left"/>
      <w:pPr>
        <w:tabs>
          <w:tab w:val="num" w:pos="720"/>
        </w:tabs>
        <w:ind w:left="720" w:hanging="360"/>
      </w:pPr>
      <w:rPr>
        <w:rFonts w:ascii="Symbol" w:hAnsi="Symbol" w:hint="default"/>
      </w:rPr>
    </w:lvl>
    <w:lvl w:ilvl="1" w:tplc="79A88F4C" w:tentative="1">
      <w:start w:val="1"/>
      <w:numFmt w:val="bullet"/>
      <w:lvlText w:val="o"/>
      <w:lvlJc w:val="left"/>
      <w:pPr>
        <w:tabs>
          <w:tab w:val="num" w:pos="1440"/>
        </w:tabs>
        <w:ind w:left="1440" w:hanging="360"/>
      </w:pPr>
      <w:rPr>
        <w:rFonts w:ascii="Courier New" w:hAnsi="Courier New" w:cs="Courier New" w:hint="default"/>
      </w:rPr>
    </w:lvl>
    <w:lvl w:ilvl="2" w:tplc="DE08713E" w:tentative="1">
      <w:start w:val="1"/>
      <w:numFmt w:val="bullet"/>
      <w:lvlText w:val=""/>
      <w:lvlJc w:val="left"/>
      <w:pPr>
        <w:tabs>
          <w:tab w:val="num" w:pos="2160"/>
        </w:tabs>
        <w:ind w:left="2160" w:hanging="360"/>
      </w:pPr>
      <w:rPr>
        <w:rFonts w:ascii="Wingdings" w:hAnsi="Wingdings" w:hint="default"/>
      </w:rPr>
    </w:lvl>
    <w:lvl w:ilvl="3" w:tplc="D21CF7E2" w:tentative="1">
      <w:start w:val="1"/>
      <w:numFmt w:val="bullet"/>
      <w:lvlText w:val=""/>
      <w:lvlJc w:val="left"/>
      <w:pPr>
        <w:tabs>
          <w:tab w:val="num" w:pos="2880"/>
        </w:tabs>
        <w:ind w:left="2880" w:hanging="360"/>
      </w:pPr>
      <w:rPr>
        <w:rFonts w:ascii="Symbol" w:hAnsi="Symbol" w:hint="default"/>
      </w:rPr>
    </w:lvl>
    <w:lvl w:ilvl="4" w:tplc="19C4F294" w:tentative="1">
      <w:start w:val="1"/>
      <w:numFmt w:val="bullet"/>
      <w:lvlText w:val="o"/>
      <w:lvlJc w:val="left"/>
      <w:pPr>
        <w:tabs>
          <w:tab w:val="num" w:pos="3600"/>
        </w:tabs>
        <w:ind w:left="3600" w:hanging="360"/>
      </w:pPr>
      <w:rPr>
        <w:rFonts w:ascii="Courier New" w:hAnsi="Courier New" w:cs="Courier New" w:hint="default"/>
      </w:rPr>
    </w:lvl>
    <w:lvl w:ilvl="5" w:tplc="DADCD3BE" w:tentative="1">
      <w:start w:val="1"/>
      <w:numFmt w:val="bullet"/>
      <w:lvlText w:val=""/>
      <w:lvlJc w:val="left"/>
      <w:pPr>
        <w:tabs>
          <w:tab w:val="num" w:pos="4320"/>
        </w:tabs>
        <w:ind w:left="4320" w:hanging="360"/>
      </w:pPr>
      <w:rPr>
        <w:rFonts w:ascii="Wingdings" w:hAnsi="Wingdings" w:hint="default"/>
      </w:rPr>
    </w:lvl>
    <w:lvl w:ilvl="6" w:tplc="971EC658" w:tentative="1">
      <w:start w:val="1"/>
      <w:numFmt w:val="bullet"/>
      <w:lvlText w:val=""/>
      <w:lvlJc w:val="left"/>
      <w:pPr>
        <w:tabs>
          <w:tab w:val="num" w:pos="5040"/>
        </w:tabs>
        <w:ind w:left="5040" w:hanging="360"/>
      </w:pPr>
      <w:rPr>
        <w:rFonts w:ascii="Symbol" w:hAnsi="Symbol" w:hint="default"/>
      </w:rPr>
    </w:lvl>
    <w:lvl w:ilvl="7" w:tplc="BA8062C8" w:tentative="1">
      <w:start w:val="1"/>
      <w:numFmt w:val="bullet"/>
      <w:lvlText w:val="o"/>
      <w:lvlJc w:val="left"/>
      <w:pPr>
        <w:tabs>
          <w:tab w:val="num" w:pos="5760"/>
        </w:tabs>
        <w:ind w:left="5760" w:hanging="360"/>
      </w:pPr>
      <w:rPr>
        <w:rFonts w:ascii="Courier New" w:hAnsi="Courier New" w:cs="Courier New" w:hint="default"/>
      </w:rPr>
    </w:lvl>
    <w:lvl w:ilvl="8" w:tplc="0E2A9CA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2B5508"/>
    <w:multiLevelType w:val="hybridMultilevel"/>
    <w:tmpl w:val="A7C00A20"/>
    <w:lvl w:ilvl="0" w:tplc="04090017">
      <w:start w:val="1"/>
      <w:numFmt w:val="lowerLetter"/>
      <w:lvlText w:val="%1)"/>
      <w:lvlJc w:val="left"/>
      <w:pPr>
        <w:tabs>
          <w:tab w:val="num" w:pos="720"/>
        </w:tabs>
        <w:ind w:left="720" w:hanging="360"/>
      </w:pPr>
      <w:rPr>
        <w:rFonts w:hint="default"/>
      </w:rPr>
    </w:lvl>
    <w:lvl w:ilvl="1" w:tplc="E1B2E52A">
      <w:start w:val="5"/>
      <w:numFmt w:val="bullet"/>
      <w:lvlText w:val=""/>
      <w:lvlJc w:val="left"/>
      <w:pPr>
        <w:tabs>
          <w:tab w:val="num" w:pos="2160"/>
        </w:tabs>
        <w:ind w:left="216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6B4105"/>
    <w:multiLevelType w:val="hybridMultilevel"/>
    <w:tmpl w:val="9CD29E7C"/>
    <w:lvl w:ilvl="0" w:tplc="49C21CB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2907199"/>
    <w:multiLevelType w:val="hybridMultilevel"/>
    <w:tmpl w:val="8F007ABA"/>
    <w:lvl w:ilvl="0" w:tplc="9320A6F6">
      <w:start w:val="1"/>
      <w:numFmt w:val="decimal"/>
      <w:lvlText w:val="%1."/>
      <w:lvlJc w:val="left"/>
      <w:pPr>
        <w:tabs>
          <w:tab w:val="num" w:pos="1080"/>
        </w:tabs>
        <w:ind w:left="1080" w:hanging="720"/>
      </w:pPr>
      <w:rPr>
        <w:rFonts w:hint="default"/>
        <w:b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3706910">
    <w:abstractNumId w:val="12"/>
  </w:num>
  <w:num w:numId="2" w16cid:durableId="629819213">
    <w:abstractNumId w:val="13"/>
  </w:num>
  <w:num w:numId="3" w16cid:durableId="23792828">
    <w:abstractNumId w:val="9"/>
  </w:num>
  <w:num w:numId="4" w16cid:durableId="1201472488">
    <w:abstractNumId w:val="7"/>
  </w:num>
  <w:num w:numId="5" w16cid:durableId="203980105">
    <w:abstractNumId w:val="6"/>
  </w:num>
  <w:num w:numId="6" w16cid:durableId="1831671220">
    <w:abstractNumId w:val="5"/>
  </w:num>
  <w:num w:numId="7" w16cid:durableId="822159964">
    <w:abstractNumId w:val="4"/>
  </w:num>
  <w:num w:numId="8" w16cid:durableId="406733572">
    <w:abstractNumId w:val="8"/>
  </w:num>
  <w:num w:numId="9" w16cid:durableId="1427648369">
    <w:abstractNumId w:val="3"/>
  </w:num>
  <w:num w:numId="10" w16cid:durableId="1284187905">
    <w:abstractNumId w:val="2"/>
  </w:num>
  <w:num w:numId="11" w16cid:durableId="229537131">
    <w:abstractNumId w:val="1"/>
  </w:num>
  <w:num w:numId="12" w16cid:durableId="757990344">
    <w:abstractNumId w:val="0"/>
  </w:num>
  <w:num w:numId="13" w16cid:durableId="1721897175">
    <w:abstractNumId w:val="14"/>
  </w:num>
  <w:num w:numId="14" w16cid:durableId="674067535">
    <w:abstractNumId w:val="10"/>
  </w:num>
  <w:num w:numId="15" w16cid:durableId="922106103">
    <w:abstractNumId w:val="11"/>
  </w:num>
  <w:num w:numId="16" w16cid:durableId="1829133382">
    <w:abstractNumId w:val="15"/>
  </w:num>
  <w:num w:numId="17" w16cid:durableId="13570768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2"/>
  <w:drawingGridVerticalSpacing w:val="181"/>
  <w:displayHorizontalDrawingGridEvery w:val="2"/>
  <w:displayVerticalDrawingGridEvery w:val="2"/>
  <w:noPunctuationKerning/>
  <w:characterSpacingControl w:val="doNotCompress"/>
  <w:hdrShapeDefaults>
    <o:shapedefaults v:ext="edit" spidmax="2050">
      <o:colormru v:ext="edit" colors="#bebeea,#d5da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FEA"/>
    <w:rsid w:val="00011E68"/>
    <w:rsid w:val="00020159"/>
    <w:rsid w:val="000538CE"/>
    <w:rsid w:val="00064BB4"/>
    <w:rsid w:val="000A2C8F"/>
    <w:rsid w:val="000E2413"/>
    <w:rsid w:val="001004C1"/>
    <w:rsid w:val="001339E3"/>
    <w:rsid w:val="00162A3B"/>
    <w:rsid w:val="00167B00"/>
    <w:rsid w:val="001C4297"/>
    <w:rsid w:val="001D1940"/>
    <w:rsid w:val="00204607"/>
    <w:rsid w:val="00223183"/>
    <w:rsid w:val="00252575"/>
    <w:rsid w:val="00254BCC"/>
    <w:rsid w:val="00255BF0"/>
    <w:rsid w:val="002616F6"/>
    <w:rsid w:val="002729ED"/>
    <w:rsid w:val="00295837"/>
    <w:rsid w:val="002B1C2A"/>
    <w:rsid w:val="002B7301"/>
    <w:rsid w:val="002C2285"/>
    <w:rsid w:val="002C6836"/>
    <w:rsid w:val="002D23CB"/>
    <w:rsid w:val="003146B1"/>
    <w:rsid w:val="00346E30"/>
    <w:rsid w:val="0035047D"/>
    <w:rsid w:val="00363226"/>
    <w:rsid w:val="003840B9"/>
    <w:rsid w:val="003A3152"/>
    <w:rsid w:val="003E4262"/>
    <w:rsid w:val="003E66E7"/>
    <w:rsid w:val="003F5650"/>
    <w:rsid w:val="00400E35"/>
    <w:rsid w:val="00433039"/>
    <w:rsid w:val="0044453C"/>
    <w:rsid w:val="00463A13"/>
    <w:rsid w:val="00472BEB"/>
    <w:rsid w:val="004C0618"/>
    <w:rsid w:val="004C1304"/>
    <w:rsid w:val="004C3A03"/>
    <w:rsid w:val="004C4B49"/>
    <w:rsid w:val="004E01C2"/>
    <w:rsid w:val="004E105B"/>
    <w:rsid w:val="004E7DA0"/>
    <w:rsid w:val="004F1154"/>
    <w:rsid w:val="004F1CEF"/>
    <w:rsid w:val="005350F8"/>
    <w:rsid w:val="005520D6"/>
    <w:rsid w:val="005604D6"/>
    <w:rsid w:val="005A7B8D"/>
    <w:rsid w:val="005C54FD"/>
    <w:rsid w:val="005D0189"/>
    <w:rsid w:val="005E317B"/>
    <w:rsid w:val="006327DF"/>
    <w:rsid w:val="00642C05"/>
    <w:rsid w:val="006472B1"/>
    <w:rsid w:val="006878A2"/>
    <w:rsid w:val="006B593C"/>
    <w:rsid w:val="006E5954"/>
    <w:rsid w:val="00755742"/>
    <w:rsid w:val="00767815"/>
    <w:rsid w:val="00771024"/>
    <w:rsid w:val="007E7819"/>
    <w:rsid w:val="007F657D"/>
    <w:rsid w:val="00851408"/>
    <w:rsid w:val="00854289"/>
    <w:rsid w:val="00873C11"/>
    <w:rsid w:val="00877C21"/>
    <w:rsid w:val="008A060C"/>
    <w:rsid w:val="008A4400"/>
    <w:rsid w:val="008A57A5"/>
    <w:rsid w:val="008C6B5E"/>
    <w:rsid w:val="008D431C"/>
    <w:rsid w:val="008F5E3A"/>
    <w:rsid w:val="009A447A"/>
    <w:rsid w:val="009A5A33"/>
    <w:rsid w:val="009C5516"/>
    <w:rsid w:val="00A006D3"/>
    <w:rsid w:val="00A54448"/>
    <w:rsid w:val="00A56BC1"/>
    <w:rsid w:val="00A66125"/>
    <w:rsid w:val="00A676A8"/>
    <w:rsid w:val="00A75136"/>
    <w:rsid w:val="00AA5A18"/>
    <w:rsid w:val="00AB6320"/>
    <w:rsid w:val="00AE1DBB"/>
    <w:rsid w:val="00B003C3"/>
    <w:rsid w:val="00B009C1"/>
    <w:rsid w:val="00B00CDA"/>
    <w:rsid w:val="00B34EA6"/>
    <w:rsid w:val="00B40F4B"/>
    <w:rsid w:val="00B75EEB"/>
    <w:rsid w:val="00B818FA"/>
    <w:rsid w:val="00B83ED2"/>
    <w:rsid w:val="00B95C13"/>
    <w:rsid w:val="00BC24F6"/>
    <w:rsid w:val="00C035E2"/>
    <w:rsid w:val="00C07BF6"/>
    <w:rsid w:val="00C515B8"/>
    <w:rsid w:val="00C6719E"/>
    <w:rsid w:val="00C82ED9"/>
    <w:rsid w:val="00CC5572"/>
    <w:rsid w:val="00CE31D9"/>
    <w:rsid w:val="00D4079A"/>
    <w:rsid w:val="00D67870"/>
    <w:rsid w:val="00DA2283"/>
    <w:rsid w:val="00DA3FEA"/>
    <w:rsid w:val="00DB086D"/>
    <w:rsid w:val="00DD1A66"/>
    <w:rsid w:val="00DF6721"/>
    <w:rsid w:val="00E54476"/>
    <w:rsid w:val="00EA64F8"/>
    <w:rsid w:val="00EB4EA0"/>
    <w:rsid w:val="00ED3B2E"/>
    <w:rsid w:val="00F06A68"/>
    <w:rsid w:val="00F12DCC"/>
    <w:rsid w:val="00F33B62"/>
    <w:rsid w:val="00F436FD"/>
    <w:rsid w:val="00F81B8B"/>
    <w:rsid w:val="00F8756B"/>
    <w:rsid w:val="00FB3570"/>
    <w:rsid w:val="00FC6D01"/>
    <w:rsid w:val="00FF5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ebeea,#d5daf3"/>
    </o:shapedefaults>
    <o:shapelayout v:ext="edit">
      <o:idmap v:ext="edit" data="2"/>
    </o:shapelayout>
  </w:shapeDefaults>
  <w:decimalSymbol w:val="."/>
  <w:listSeparator w:val=","/>
  <w14:docId w14:val="547DC8EE"/>
  <w15:docId w15:val="{77A8D8FD-FB80-4586-B71C-5832BB0B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FEA"/>
    <w:rPr>
      <w:rFonts w:ascii="Arial" w:hAnsi="Arial" w:cs="Arial"/>
      <w:sz w:val="22"/>
      <w:szCs w:val="22"/>
      <w:lang w:eastAsia="en-US"/>
    </w:rPr>
  </w:style>
  <w:style w:type="paragraph" w:styleId="Heading1">
    <w:name w:val="heading 1"/>
    <w:basedOn w:val="Normal"/>
    <w:next w:val="Normal"/>
    <w:link w:val="Heading1Char"/>
    <w:qFormat/>
    <w:rsid w:val="00D4079A"/>
    <w:pPr>
      <w:keepNext/>
      <w:spacing w:before="240" w:after="60"/>
      <w:outlineLvl w:val="0"/>
    </w:pPr>
    <w:rPr>
      <w:b/>
      <w:bCs/>
      <w:kern w:val="32"/>
      <w:sz w:val="32"/>
      <w:szCs w:val="32"/>
    </w:rPr>
  </w:style>
  <w:style w:type="paragraph" w:styleId="Heading4">
    <w:name w:val="heading 4"/>
    <w:basedOn w:val="Normal"/>
    <w:next w:val="Normal"/>
    <w:link w:val="Heading4Char"/>
    <w:qFormat/>
    <w:rsid w:val="00DA3FEA"/>
    <w:pP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lloonText1">
    <w:name w:val="Balloon Text1"/>
    <w:basedOn w:val="Normal"/>
    <w:semiHidden/>
    <w:rPr>
      <w:rFonts w:ascii="Tahoma" w:hAnsi="Tahoma" w:cs="Tahoma"/>
      <w:sz w:val="16"/>
      <w:szCs w:val="16"/>
    </w:rPr>
  </w:style>
  <w:style w:type="character" w:customStyle="1" w:styleId="SalutationChar">
    <w:name w:val="Salutation Char"/>
    <w:basedOn w:val="DefaultParagraphFont"/>
    <w:link w:val="Salutation"/>
    <w:rsid w:val="00B009C1"/>
    <w:rPr>
      <w:rFonts w:ascii="Arial" w:hAnsi="Arial"/>
      <w:sz w:val="22"/>
      <w:szCs w:val="24"/>
      <w:lang w:val="en-US" w:eastAsia="en-US"/>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pPr>
      <w:spacing w:after="240"/>
    </w:pPr>
  </w:style>
  <w:style w:type="paragraph" w:styleId="Closing">
    <w:name w:val="Closing"/>
    <w:basedOn w:val="Normal"/>
    <w:pPr>
      <w:spacing w:after="960"/>
    </w:pPr>
  </w:style>
  <w:style w:type="paragraph" w:styleId="Date">
    <w:name w:val="Date"/>
    <w:basedOn w:val="Normal"/>
    <w:next w:val="Normal"/>
    <w:rsid w:val="008A060C"/>
    <w:pPr>
      <w:spacing w:before="480" w:after="480"/>
    </w:pPr>
  </w:style>
  <w:style w:type="paragraph" w:customStyle="1" w:styleId="RecipientAddress">
    <w:name w:val="Recipient Address"/>
    <w:basedOn w:val="Normal"/>
  </w:style>
  <w:style w:type="paragraph" w:styleId="Salutation">
    <w:name w:val="Salutation"/>
    <w:basedOn w:val="Normal"/>
    <w:next w:val="Normal"/>
    <w:link w:val="SalutationChar"/>
    <w:pPr>
      <w:spacing w:before="480" w:after="240"/>
    </w:pPr>
  </w:style>
  <w:style w:type="paragraph" w:styleId="Signature">
    <w:name w:val="Signature"/>
    <w:basedOn w:val="Normal"/>
    <w:link w:val="SignatureChar"/>
    <w:rsid w:val="00D4079A"/>
    <w:pPr>
      <w:spacing w:before="360" w:after="240"/>
    </w:pPr>
  </w:style>
  <w:style w:type="paragraph" w:customStyle="1" w:styleId="Mainaddress">
    <w:name w:val="Main address"/>
    <w:basedOn w:val="Normal"/>
    <w:qFormat/>
    <w:rsid w:val="00D4079A"/>
    <w:pPr>
      <w:spacing w:line="180" w:lineRule="exact"/>
    </w:pPr>
    <w:rPr>
      <w:color w:val="00AFDB"/>
      <w:sz w:val="18"/>
      <w:szCs w:val="18"/>
    </w:rPr>
  </w:style>
  <w:style w:type="character" w:customStyle="1" w:styleId="SignatureChar">
    <w:name w:val="Signature Char"/>
    <w:basedOn w:val="DefaultParagraphFont"/>
    <w:link w:val="Signature"/>
    <w:rsid w:val="00D4079A"/>
    <w:rPr>
      <w:rFonts w:ascii="Arial" w:hAnsi="Arial"/>
      <w:sz w:val="22"/>
      <w:szCs w:val="24"/>
      <w:lang w:eastAsia="en-US"/>
    </w:rPr>
  </w:style>
  <w:style w:type="character" w:customStyle="1" w:styleId="BodyTextChar">
    <w:name w:val="Body Text Char"/>
    <w:basedOn w:val="DefaultParagraphFont"/>
    <w:link w:val="BodyText"/>
    <w:rsid w:val="00B009C1"/>
    <w:rPr>
      <w:rFonts w:ascii="Arial" w:hAnsi="Arial"/>
      <w:sz w:val="22"/>
      <w:szCs w:val="24"/>
      <w:lang w:val="en-US" w:eastAsia="en-US"/>
    </w:rPr>
  </w:style>
  <w:style w:type="paragraph" w:customStyle="1" w:styleId="Footerdetails">
    <w:name w:val="Footer details"/>
    <w:basedOn w:val="Normal"/>
    <w:qFormat/>
    <w:rsid w:val="004E7DA0"/>
    <w:rPr>
      <w:color w:val="00AFDB"/>
      <w:sz w:val="12"/>
      <w:szCs w:val="12"/>
      <w:lang w:eastAsia="en-GB"/>
    </w:rPr>
  </w:style>
  <w:style w:type="table" w:styleId="TableGrid">
    <w:name w:val="Table Grid"/>
    <w:basedOn w:val="TableNormal"/>
    <w:rsid w:val="005520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rsid w:val="00D4079A"/>
    <w:rPr>
      <w:rFonts w:ascii="Arial" w:eastAsia="Times New Roman" w:hAnsi="Arial" w:cs="Times New Roman"/>
      <w:b/>
      <w:bCs/>
      <w:kern w:val="32"/>
      <w:sz w:val="32"/>
      <w:szCs w:val="32"/>
      <w:lang w:val="en-US" w:eastAsia="en-US"/>
    </w:rPr>
  </w:style>
  <w:style w:type="character" w:customStyle="1" w:styleId="Heading4Char">
    <w:name w:val="Heading 4 Char"/>
    <w:basedOn w:val="DefaultParagraphFont"/>
    <w:link w:val="Heading4"/>
    <w:rsid w:val="00DA3FEA"/>
    <w:rPr>
      <w:rFonts w:ascii="Arial" w:hAnsi="Arial" w:cs="Arial"/>
      <w:b/>
      <w:sz w:val="22"/>
      <w:szCs w:val="22"/>
      <w:lang w:eastAsia="en-US"/>
    </w:rPr>
  </w:style>
  <w:style w:type="character" w:styleId="Hyperlink">
    <w:name w:val="Hyperlink"/>
    <w:uiPriority w:val="99"/>
    <w:rsid w:val="00DA3FEA"/>
    <w:rPr>
      <w:color w:val="0000FF"/>
      <w:u w:val="single"/>
    </w:rPr>
  </w:style>
  <w:style w:type="paragraph" w:styleId="ListParagraph">
    <w:name w:val="List Paragraph"/>
    <w:basedOn w:val="Normal"/>
    <w:link w:val="ListParagraphChar"/>
    <w:uiPriority w:val="34"/>
    <w:qFormat/>
    <w:rsid w:val="00DA3FEA"/>
    <w:pPr>
      <w:ind w:left="720"/>
    </w:pPr>
  </w:style>
  <w:style w:type="character" w:customStyle="1" w:styleId="FooterChar">
    <w:name w:val="Footer Char"/>
    <w:link w:val="Footer"/>
    <w:rsid w:val="00DA3FEA"/>
    <w:rPr>
      <w:rFonts w:ascii="Arial" w:hAnsi="Arial"/>
      <w:sz w:val="22"/>
      <w:szCs w:val="24"/>
      <w:lang w:eastAsia="en-US"/>
    </w:rPr>
  </w:style>
  <w:style w:type="character" w:customStyle="1" w:styleId="HeaderChar">
    <w:name w:val="Header Char"/>
    <w:link w:val="Header"/>
    <w:rsid w:val="00DA3FEA"/>
    <w:rPr>
      <w:rFonts w:ascii="Arial" w:hAnsi="Arial"/>
      <w:sz w:val="22"/>
      <w:szCs w:val="24"/>
      <w:lang w:eastAsia="en-US"/>
    </w:rPr>
  </w:style>
  <w:style w:type="character" w:customStyle="1" w:styleId="ListParagraphChar">
    <w:name w:val="List Paragraph Char"/>
    <w:link w:val="ListParagraph"/>
    <w:uiPriority w:val="34"/>
    <w:rsid w:val="00DA3FEA"/>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58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s:\public\templates\word\SeaCadets\letterhead\SeaCadetLette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FA73B4B3-1221-40EC-9C11-88A0DA62C739}"/>
</file>

<file path=customXml/itemProps2.xml><?xml version="1.0" encoding="utf-8"?>
<ds:datastoreItem xmlns:ds="http://schemas.openxmlformats.org/officeDocument/2006/customXml" ds:itemID="{00125AEF-856C-4848-A75C-A66D103133E6}"/>
</file>

<file path=customXml/itemProps3.xml><?xml version="1.0" encoding="utf-8"?>
<ds:datastoreItem xmlns:ds="http://schemas.openxmlformats.org/officeDocument/2006/customXml" ds:itemID="{6028782F-E3B4-4C84-BB74-FDEEDFE1A1C8}"/>
</file>

<file path=docProps/app.xml><?xml version="1.0" encoding="utf-8"?>
<Properties xmlns="http://schemas.openxmlformats.org/officeDocument/2006/extended-properties" xmlns:vt="http://schemas.openxmlformats.org/officeDocument/2006/docPropsVTypes">
  <Template>SeaCadetLetterTemplate</Template>
  <TotalTime>1</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[Date]</vt:lpstr>
    </vt:vector>
  </TitlesOfParts>
  <Company>Microsoft Corporation</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Mitchell, A</dc:creator>
  <cp:lastModifiedBy>Ruth Verner</cp:lastModifiedBy>
  <cp:revision>3</cp:revision>
  <cp:lastPrinted>2012-10-02T10:17:00Z</cp:lastPrinted>
  <dcterms:created xsi:type="dcterms:W3CDTF">2026-08-26T15:39:00Z</dcterms:created>
  <dcterms:modified xsi:type="dcterms:W3CDTF">2026-08-26T15:47:00Z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TC010708161033</vt:lpwstr>
  </property>
  <property fmtid="{D5CDD505-2E9C-101B-9397-08002B2CF9AE}" pid="3" name="ContentTypeId">
    <vt:lpwstr>0x010100CD04853568B40F4E8366B3070197220F</vt:lpwstr>
  </property>
</Properties>
</file>